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F53459" w:rsidRDefault="00F53459" w:rsidP="00F53459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</w:pPr>
      <w:r w:rsidRPr="002F1A70"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>Közép-d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>unántúli</w:t>
      </w:r>
      <w:r w:rsidRPr="002F1A70"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 xml:space="preserve"> Vízügyi Igazgatóság 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>(KDTVIZIG) t</w:t>
      </w:r>
      <w:r w:rsidRPr="00C41CB0"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>ájékoztat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>ója</w:t>
      </w:r>
      <w:r w:rsidRPr="00C41CB0"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 xml:space="preserve"> a 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 xml:space="preserve">weboldalán használt </w:t>
      </w:r>
      <w:r w:rsidRPr="00C41CB0"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  <w:t>sütikről</w:t>
      </w:r>
    </w:p>
    <w:p w:rsidR="00F53459" w:rsidRPr="00C41CB0" w:rsidRDefault="00F53459" w:rsidP="00F53459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</w:pPr>
    </w:p>
    <w:p w:rsidR="00F53459" w:rsidRPr="00C41CB0" w:rsidRDefault="00F53459" w:rsidP="00F53459">
      <w:pPr>
        <w:spacing w:before="100" w:beforeAutospacing="1" w:after="100" w:afterAutospacing="1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>Tájékoztatjuk a tisztelt honlap látogatókat, hogy a w</w:t>
      </w:r>
      <w:r w:rsidRPr="00C41CB0"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>eboldalon sütik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 xml:space="preserve"> kerülnek fel</w:t>
      </w:r>
      <w:r w:rsidRPr="00C41CB0"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>használ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>ásra.</w:t>
      </w:r>
    </w:p>
    <w:p w:rsidR="00F53459" w:rsidRPr="00C41CB0" w:rsidRDefault="00F53459" w:rsidP="00F53459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A k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dt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ivizig.hu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oldalo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n kizárólag az oldal működéséhez feltétlenül szükséges, munkamenet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et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támogató, az egyes felhasználói munkamenetek azonosítására </w:t>
      </w:r>
      <w:r w:rsidRPr="002F1A70">
        <w:rPr>
          <w:rFonts w:ascii="Times New Roman" w:eastAsia="Times New Roman" w:hAnsi="Times New Roman" w:cs="Times New Roman"/>
          <w:sz w:val="24"/>
          <w:szCs w:val="24"/>
          <w:lang w:eastAsia="hu-HU"/>
        </w:rPr>
        <w:t>szolgáló sütik kerülnek felhasználásra.</w:t>
      </w:r>
    </w:p>
    <w:p w:rsidR="00F53459" w:rsidRPr="00C41CB0" w:rsidRDefault="00F53459" w:rsidP="00F53459">
      <w:pPr>
        <w:spacing w:before="100" w:beforeAutospacing="1" w:after="100" w:afterAutospacing="1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C41CB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A </w:t>
      </w:r>
      <w:proofErr w:type="spellStart"/>
      <w:r w:rsidRPr="00C41CB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Cookie</w:t>
      </w:r>
      <w:proofErr w:type="spellEnd"/>
      <w:r w:rsidRPr="00C41CB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 (süti) tájékoztató hatálya</w:t>
      </w:r>
    </w:p>
    <w:p w:rsidR="00F53459" w:rsidRPr="00C41CB0" w:rsidRDefault="00F53459" w:rsidP="00F53459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Jelen szabályzat a Közép-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dunántúli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Vízügyi Igazgatóság (továbbiakban: Üzemeltető) kezelésében levő </w:t>
      </w:r>
      <w:r w:rsidRPr="002F1A7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kdtivizig.hu 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weboldalra vonatkozik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:rsidR="00F53459" w:rsidRPr="00C41CB0" w:rsidRDefault="00F53459" w:rsidP="00F53459">
      <w:pPr>
        <w:spacing w:before="100" w:beforeAutospacing="1" w:after="100" w:afterAutospacing="1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C41CB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A sütik célja</w:t>
      </w:r>
    </w:p>
    <w:p w:rsidR="00F53459" w:rsidRPr="00C41CB0" w:rsidRDefault="00F53459" w:rsidP="00F53459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Amikor a látogató a tájékoztató hatálya alá tartozó weboldalt meglátogatja, egy kisméretű adatfájl, úgynevezett </w:t>
      </w:r>
      <w:proofErr w:type="spellStart"/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cookie</w:t>
      </w:r>
      <w:proofErr w:type="spellEnd"/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(továbbiakban: </w:t>
      </w:r>
      <w:proofErr w:type="spellStart"/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cookie</w:t>
      </w:r>
      <w:proofErr w:type="spellEnd"/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vagy süti)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kerül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számítógépére.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br/>
        <w:t xml:space="preserve">Kizárólag az oldal működéséhez feltétlenül szükséges, munkamenet támogató, az egyes felhasználói munkamenetek azonosítására szolgáló sütik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kerülnek fel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használ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ásra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:rsidR="00F53459" w:rsidRPr="00C41CB0" w:rsidRDefault="00F53459" w:rsidP="00F53459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KDTVIZIG által</w:t>
      </w: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használt sütik elengedhetetlenek az oldal megfelelő működéséhez (session </w:t>
      </w:r>
      <w:proofErr w:type="spellStart"/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cookie</w:t>
      </w:r>
      <w:proofErr w:type="spellEnd"/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- munkamenet süti). A "munkamenet sütik" alkalmazása nélkül a honlap zökkenőmentes használata nem garantálható. Érvényességi idejük az adott látogatás időtartamára terjed ki, a "sütik" a munkamenet végén vagy a böngésző bezárásával automatikusan törlődnek.</w:t>
      </w:r>
    </w:p>
    <w:p w:rsidR="00F53459" w:rsidRPr="00C41CB0" w:rsidRDefault="00F53459" w:rsidP="00F53459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41CB0">
        <w:rPr>
          <w:rFonts w:ascii="Times New Roman" w:eastAsia="Times New Roman" w:hAnsi="Times New Roman" w:cs="Times New Roman"/>
          <w:sz w:val="24"/>
          <w:szCs w:val="24"/>
          <w:lang w:eastAsia="hu-HU"/>
        </w:rPr>
        <w:t>Az oldal Üzemeltetője nem jegyez meg semmilyen azonosítót vagy jelszót.</w:t>
      </w:r>
    </w:p>
    <w:p w:rsidR="00F53459" w:rsidRDefault="00F53459" w:rsidP="00F53459">
      <w:pPr>
        <w:jc w:val="both"/>
      </w:pPr>
    </w:p>
    <w:p w:rsidR="00F53459" w:rsidRDefault="00F53459" w:rsidP="00CC56D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53459" w:rsidSect="00675A8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055E" w:rsidRDefault="0083055E" w:rsidP="0095317F">
      <w:pPr>
        <w:spacing w:after="0"/>
      </w:pPr>
      <w:r>
        <w:separator/>
      </w:r>
    </w:p>
  </w:endnote>
  <w:endnote w:type="continuationSeparator" w:id="0">
    <w:p w:rsidR="0083055E" w:rsidRDefault="0083055E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F53459">
          <w:rPr>
            <w:noProof/>
          </w:rPr>
          <w:t>6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567905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055E" w:rsidRDefault="0083055E" w:rsidP="0095317F">
      <w:pPr>
        <w:spacing w:after="0"/>
      </w:pPr>
      <w:r>
        <w:separator/>
      </w:r>
    </w:p>
  </w:footnote>
  <w:footnote w:type="continuationSeparator" w:id="0">
    <w:p w:rsidR="0083055E" w:rsidRDefault="0083055E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56790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56790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7E1000"/>
    <w:multiLevelType w:val="hybridMultilevel"/>
    <w:tmpl w:val="7396B6DA"/>
    <w:lvl w:ilvl="0" w:tplc="A97C743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201C6A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67905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E563B"/>
    <w:rsid w:val="007E71E5"/>
    <w:rsid w:val="007E7681"/>
    <w:rsid w:val="00804038"/>
    <w:rsid w:val="00811B0A"/>
    <w:rsid w:val="00812AB3"/>
    <w:rsid w:val="00816B3F"/>
    <w:rsid w:val="0083055E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B1B9E"/>
    <w:rsid w:val="00BB72AB"/>
    <w:rsid w:val="00BC3A83"/>
    <w:rsid w:val="00BD1AF7"/>
    <w:rsid w:val="00BD5A29"/>
    <w:rsid w:val="00C03D6D"/>
    <w:rsid w:val="00C31B9C"/>
    <w:rsid w:val="00C44A81"/>
    <w:rsid w:val="00CB61D1"/>
    <w:rsid w:val="00CC56D8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2632"/>
    <w:rsid w:val="00DF5CFB"/>
    <w:rsid w:val="00E3038C"/>
    <w:rsid w:val="00E53E83"/>
    <w:rsid w:val="00E7609A"/>
    <w:rsid w:val="00EB43C2"/>
    <w:rsid w:val="00ED06A0"/>
    <w:rsid w:val="00ED7BDD"/>
    <w:rsid w:val="00EE205E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53459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08AD14-7A7A-49F2-B936-D0D6D0DD3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168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2023-08-22T11:20:00Z</dcterms:created>
  <dcterms:modified xsi:type="dcterms:W3CDTF">2023-08-22T11:20:00Z</dcterms:modified>
</cp:coreProperties>
</file>